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8ED1E5" w14:textId="77777777" w:rsidR="00832532" w:rsidRPr="009174CD" w:rsidRDefault="007F2E26" w:rsidP="003E038D">
      <w:pPr>
        <w:pStyle w:val="Rubrik1"/>
        <w:spacing w:before="120"/>
        <w:rPr>
          <w:b/>
        </w:rPr>
      </w:pPr>
      <w:r w:rsidRPr="009174CD">
        <w:rPr>
          <w:b/>
          <w:noProof/>
        </w:rPr>
        <mc:AlternateContent>
          <mc:Choice Requires="wps">
            <w:drawing>
              <wp:anchor distT="0" distB="0" distL="274320" distR="114300" simplePos="0" relativeHeight="251656704" behindDoc="1" locked="0" layoutInCell="1" allowOverlap="1" wp14:anchorId="21DBB27C" wp14:editId="045AF78C">
                <wp:simplePos x="0" y="0"/>
                <wp:positionH relativeFrom="margin">
                  <wp:posOffset>4289425</wp:posOffset>
                </wp:positionH>
                <wp:positionV relativeFrom="margin">
                  <wp:posOffset>3175</wp:posOffset>
                </wp:positionV>
                <wp:extent cx="2172335" cy="8229600"/>
                <wp:effectExtent l="0" t="0" r="635" b="0"/>
                <wp:wrapSquare wrapText="bothSides"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335" cy="822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0D2CF" w14:textId="77777777" w:rsidR="00832532" w:rsidRDefault="009174CD">
                            <w:pPr>
                              <w:pStyle w:val="Rubrik1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A2ED8" wp14:editId="47A4168B">
                                  <wp:extent cx="1112955" cy="1310640"/>
                                  <wp:effectExtent l="0" t="0" r="0" b="3810"/>
                                  <wp:docPr id="5" name="Bildobjekt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2226llog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9232" cy="1318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E45AF2" w14:textId="77777777" w:rsidR="00832532" w:rsidRDefault="007F2E26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14:paraId="5381A03F" w14:textId="77777777" w:rsidR="00832532" w:rsidRDefault="009174CD" w:rsidP="009174CD">
                            <w:pPr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Viktiga datum:</w:t>
                            </w:r>
                          </w:p>
                          <w:p w14:paraId="2EED82C8" w14:textId="77777777" w:rsidR="009174CD" w:rsidRDefault="009174CD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1 juni</w:t>
                            </w:r>
                          </w:p>
                          <w:p w14:paraId="68BEF531" w14:textId="77777777" w:rsidR="009174CD" w:rsidRDefault="009174CD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Pride parad Hofors</w:t>
                            </w:r>
                          </w:p>
                          <w:p w14:paraId="00D13E08" w14:textId="77777777" w:rsidR="009174CD" w:rsidRDefault="009174CD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Kl. 14-16</w:t>
                            </w:r>
                          </w:p>
                          <w:p w14:paraId="76457B97" w14:textId="77777777" w:rsidR="009174CD" w:rsidRDefault="009174CD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</w:p>
                          <w:p w14:paraId="62A34305" w14:textId="77777777" w:rsidR="009174CD" w:rsidRDefault="009174CD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noProof/>
                                <w:color w:val="2F5897" w:themeColor="text2"/>
                              </w:rPr>
                              <w:drawing>
                                <wp:inline distT="0" distB="0" distL="0" distR="0" wp14:anchorId="7D01B8EB" wp14:editId="46201B30">
                                  <wp:extent cx="520065" cy="520065"/>
                                  <wp:effectExtent l="0" t="0" r="0" b="0"/>
                                  <wp:docPr id="7" name="Bildobjekt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hofors-pride-hjärta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006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4F033D" w14:textId="77777777" w:rsidR="009174CD" w:rsidRDefault="009174CD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</w:p>
                          <w:p w14:paraId="6E3C0EA1" w14:textId="4C187BC5" w:rsidR="009174CD" w:rsidRDefault="009174CD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 xml:space="preserve">Champions </w:t>
                            </w:r>
                            <w:r w:rsidR="00CA6ECE">
                              <w:rPr>
                                <w:color w:val="2F5897" w:themeColor="text2"/>
                              </w:rPr>
                              <w:t>League</w:t>
                            </w:r>
                            <w:r w:rsidR="00652645">
                              <w:rPr>
                                <w:color w:val="2F5897" w:themeColor="text2"/>
                              </w:rPr>
                              <w:t xml:space="preserve"> final</w:t>
                            </w:r>
                          </w:p>
                          <w:p w14:paraId="110A1DAB" w14:textId="77777777" w:rsidR="00652645" w:rsidRDefault="00652645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Liverpool – Tottenham</w:t>
                            </w:r>
                          </w:p>
                          <w:p w14:paraId="4C20E13E" w14:textId="77777777" w:rsidR="00652645" w:rsidRDefault="00652645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Kl. 21.00</w:t>
                            </w:r>
                          </w:p>
                          <w:p w14:paraId="246DE33D" w14:textId="77777777" w:rsidR="00652645" w:rsidRDefault="00652645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</w:p>
                          <w:p w14:paraId="26B35B3A" w14:textId="77777777" w:rsidR="00652645" w:rsidRDefault="00652645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”Lira Blågult”</w:t>
                            </w:r>
                          </w:p>
                          <w:p w14:paraId="49BF7F29" w14:textId="77777777" w:rsidR="00652645" w:rsidRDefault="00652645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Fotbollsskola på Stålringen</w:t>
                            </w:r>
                          </w:p>
                          <w:p w14:paraId="527E1F7C" w14:textId="5C4BEA50" w:rsidR="00652645" w:rsidRDefault="00CA6ECE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15–16</w:t>
                            </w:r>
                            <w:r w:rsidR="00652645">
                              <w:rPr>
                                <w:color w:val="2F5897" w:themeColor="text2"/>
                              </w:rPr>
                              <w:t xml:space="preserve"> juni</w:t>
                            </w:r>
                          </w:p>
                          <w:p w14:paraId="4B8ABED9" w14:textId="77777777" w:rsidR="00652645" w:rsidRDefault="00652645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</w:p>
                          <w:p w14:paraId="24C86CC4" w14:textId="77777777" w:rsidR="00652645" w:rsidRDefault="00652645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noProof/>
                                <w:color w:val="2F5897" w:themeColor="text2"/>
                              </w:rPr>
                              <w:drawing>
                                <wp:inline distT="0" distB="0" distL="0" distR="0" wp14:anchorId="58BFD82D" wp14:editId="72C76EA0">
                                  <wp:extent cx="672465" cy="672465"/>
                                  <wp:effectExtent l="0" t="0" r="0" b="0"/>
                                  <wp:docPr id="8" name="Bildobjekt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Bild_2_fotbollsskola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2465" cy="672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015E31" w14:textId="77777777" w:rsidR="00910880" w:rsidRDefault="00910880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</w:p>
                          <w:p w14:paraId="2787401D" w14:textId="77777777" w:rsidR="00910880" w:rsidRDefault="001948AE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Sommarfest för alla ledare/tränare med respektive och familj</w:t>
                            </w:r>
                          </w:p>
                          <w:p w14:paraId="0AB368DD" w14:textId="77777777" w:rsidR="001948AE" w:rsidRDefault="001948AE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</w:p>
                          <w:p w14:paraId="1FCA8EF9" w14:textId="0E10BDB6" w:rsidR="001948AE" w:rsidRDefault="001948AE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29 juni</w:t>
                            </w:r>
                            <w:r w:rsidR="00CA6ECE">
                              <w:rPr>
                                <w:color w:val="2F5897" w:themeColor="text2"/>
                              </w:rPr>
                              <w:t xml:space="preserve"> kl.</w:t>
                            </w:r>
                            <w:r>
                              <w:rPr>
                                <w:color w:val="2F5897" w:themeColor="text2"/>
                              </w:rPr>
                              <w:t xml:space="preserve"> 16-19 i </w:t>
                            </w:r>
                            <w:proofErr w:type="spellStart"/>
                            <w:r>
                              <w:rPr>
                                <w:color w:val="2F5897" w:themeColor="text2"/>
                              </w:rPr>
                              <w:t>Haifstugan</w:t>
                            </w:r>
                            <w:proofErr w:type="spellEnd"/>
                          </w:p>
                          <w:p w14:paraId="38DBB223" w14:textId="77777777" w:rsidR="00B178B8" w:rsidRDefault="00B178B8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</w:p>
                          <w:p w14:paraId="5F4DADB9" w14:textId="77777777" w:rsidR="00B178B8" w:rsidRDefault="00B178B8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 xml:space="preserve">25/8 </w:t>
                            </w:r>
                          </w:p>
                          <w:p w14:paraId="420E7736" w14:textId="77777777" w:rsidR="00B178B8" w:rsidRDefault="00B178B8" w:rsidP="009174CD">
                            <w:pPr>
                              <w:spacing w:after="0" w:line="240" w:lineRule="auto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3 mot 3 sammandrag på Stålringen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33000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BB27C" id="Rektangel 2" o:spid="_x0000_s1026" style="position:absolute;margin-left:337.75pt;margin-top:.25pt;width:171.05pt;height:9in;z-index:-251659776;visibility:visible;mso-wrap-style:square;mso-width-percent:33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33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" fillcolor="#e9edf2 [2579]" stroked="f" strokeweight="2.25pt">
                <v:fill color2="#e6ebf0 [2899]" rotate="t" focusposition=".5,.5" focussize="" colors="0 #e3edf9;.5 #e3edf9;49807f #d8e0ea" focus="100%" type="gradientRadial"/>
                <v:textbox inset="14.4pt,14.4pt,14.4pt,7.2pt">
                  <w:txbxContent>
                    <w:p w14:paraId="7B40D2CF" w14:textId="77777777" w:rsidR="00832532" w:rsidRDefault="009174CD">
                      <w:pPr>
                        <w:pStyle w:val="Rubrik1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BA2ED8" wp14:editId="47A4168B">
                            <wp:extent cx="1112955" cy="1310640"/>
                            <wp:effectExtent l="0" t="0" r="0" b="3810"/>
                            <wp:docPr id="5" name="Bildobjekt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2226llog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9232" cy="1318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E45AF2" w14:textId="77777777" w:rsidR="00832532" w:rsidRDefault="007F2E26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14:paraId="5381A03F" w14:textId="77777777" w:rsidR="00832532" w:rsidRDefault="009174CD" w:rsidP="009174CD">
                      <w:pPr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Viktiga datum:</w:t>
                      </w:r>
                    </w:p>
                    <w:p w14:paraId="2EED82C8" w14:textId="77777777" w:rsidR="009174CD" w:rsidRDefault="009174CD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1 juni</w:t>
                      </w:r>
                    </w:p>
                    <w:p w14:paraId="68BEF531" w14:textId="77777777" w:rsidR="009174CD" w:rsidRDefault="009174CD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Pride parad Hofors</w:t>
                      </w:r>
                    </w:p>
                    <w:p w14:paraId="00D13E08" w14:textId="77777777" w:rsidR="009174CD" w:rsidRDefault="009174CD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Kl. 14-16</w:t>
                      </w:r>
                    </w:p>
                    <w:p w14:paraId="76457B97" w14:textId="77777777" w:rsidR="009174CD" w:rsidRDefault="009174CD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</w:p>
                    <w:p w14:paraId="62A34305" w14:textId="77777777" w:rsidR="009174CD" w:rsidRDefault="009174CD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noProof/>
                          <w:color w:val="2F5897" w:themeColor="text2"/>
                        </w:rPr>
                        <w:drawing>
                          <wp:inline distT="0" distB="0" distL="0" distR="0" wp14:anchorId="7D01B8EB" wp14:editId="46201B30">
                            <wp:extent cx="520065" cy="520065"/>
                            <wp:effectExtent l="0" t="0" r="0" b="0"/>
                            <wp:docPr id="7" name="Bildobjekt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hofors-pride-hjärta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0065" cy="520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4F033D" w14:textId="77777777" w:rsidR="009174CD" w:rsidRDefault="009174CD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</w:p>
                    <w:p w14:paraId="6E3C0EA1" w14:textId="4C187BC5" w:rsidR="009174CD" w:rsidRDefault="009174CD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 xml:space="preserve">Champions </w:t>
                      </w:r>
                      <w:r w:rsidR="00CA6ECE">
                        <w:rPr>
                          <w:color w:val="2F5897" w:themeColor="text2"/>
                        </w:rPr>
                        <w:t>League</w:t>
                      </w:r>
                      <w:r w:rsidR="00652645">
                        <w:rPr>
                          <w:color w:val="2F5897" w:themeColor="text2"/>
                        </w:rPr>
                        <w:t xml:space="preserve"> final</w:t>
                      </w:r>
                    </w:p>
                    <w:p w14:paraId="110A1DAB" w14:textId="77777777" w:rsidR="00652645" w:rsidRDefault="00652645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Liverpool – Tottenham</w:t>
                      </w:r>
                    </w:p>
                    <w:p w14:paraId="4C20E13E" w14:textId="77777777" w:rsidR="00652645" w:rsidRDefault="00652645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Kl. 21.00</w:t>
                      </w:r>
                    </w:p>
                    <w:p w14:paraId="246DE33D" w14:textId="77777777" w:rsidR="00652645" w:rsidRDefault="00652645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</w:p>
                    <w:p w14:paraId="26B35B3A" w14:textId="77777777" w:rsidR="00652645" w:rsidRDefault="00652645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”Lira Blågult”</w:t>
                      </w:r>
                    </w:p>
                    <w:p w14:paraId="49BF7F29" w14:textId="77777777" w:rsidR="00652645" w:rsidRDefault="00652645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Fotbollsskola på Stålringen</w:t>
                      </w:r>
                    </w:p>
                    <w:p w14:paraId="527E1F7C" w14:textId="5C4BEA50" w:rsidR="00652645" w:rsidRDefault="00CA6ECE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15–16</w:t>
                      </w:r>
                      <w:r w:rsidR="00652645">
                        <w:rPr>
                          <w:color w:val="2F5897" w:themeColor="text2"/>
                        </w:rPr>
                        <w:t xml:space="preserve"> juni</w:t>
                      </w:r>
                    </w:p>
                    <w:p w14:paraId="4B8ABED9" w14:textId="77777777" w:rsidR="00652645" w:rsidRDefault="00652645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</w:p>
                    <w:p w14:paraId="24C86CC4" w14:textId="77777777" w:rsidR="00652645" w:rsidRDefault="00652645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noProof/>
                          <w:color w:val="2F5897" w:themeColor="text2"/>
                        </w:rPr>
                        <w:drawing>
                          <wp:inline distT="0" distB="0" distL="0" distR="0" wp14:anchorId="58BFD82D" wp14:editId="72C76EA0">
                            <wp:extent cx="672465" cy="672465"/>
                            <wp:effectExtent l="0" t="0" r="0" b="0"/>
                            <wp:docPr id="8" name="Bildobjekt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Bild_2_fotbollsskola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2465" cy="672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015E31" w14:textId="77777777" w:rsidR="00910880" w:rsidRDefault="00910880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</w:p>
                    <w:p w14:paraId="2787401D" w14:textId="77777777" w:rsidR="00910880" w:rsidRDefault="001948AE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Sommarfest för alla ledare/tränare med respektive och familj</w:t>
                      </w:r>
                    </w:p>
                    <w:p w14:paraId="0AB368DD" w14:textId="77777777" w:rsidR="001948AE" w:rsidRDefault="001948AE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</w:p>
                    <w:p w14:paraId="1FCA8EF9" w14:textId="0E10BDB6" w:rsidR="001948AE" w:rsidRDefault="001948AE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29 juni</w:t>
                      </w:r>
                      <w:r w:rsidR="00CA6ECE">
                        <w:rPr>
                          <w:color w:val="2F5897" w:themeColor="text2"/>
                        </w:rPr>
                        <w:t xml:space="preserve"> kl.</w:t>
                      </w:r>
                      <w:r>
                        <w:rPr>
                          <w:color w:val="2F5897" w:themeColor="text2"/>
                        </w:rPr>
                        <w:t xml:space="preserve"> 16-19 i </w:t>
                      </w:r>
                      <w:proofErr w:type="spellStart"/>
                      <w:r>
                        <w:rPr>
                          <w:color w:val="2F5897" w:themeColor="text2"/>
                        </w:rPr>
                        <w:t>Haifstugan</w:t>
                      </w:r>
                      <w:proofErr w:type="spellEnd"/>
                    </w:p>
                    <w:p w14:paraId="38DBB223" w14:textId="77777777" w:rsidR="00B178B8" w:rsidRDefault="00B178B8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</w:p>
                    <w:p w14:paraId="5F4DADB9" w14:textId="77777777" w:rsidR="00B178B8" w:rsidRDefault="00B178B8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 xml:space="preserve">25/8 </w:t>
                      </w:r>
                    </w:p>
                    <w:p w14:paraId="420E7736" w14:textId="77777777" w:rsidR="00B178B8" w:rsidRDefault="00B178B8" w:rsidP="009174CD">
                      <w:pPr>
                        <w:spacing w:after="0" w:line="240" w:lineRule="auto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3 mot 3 sammandrag på Stålringen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9174CD">
        <w:rPr>
          <w:b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D767B0" wp14:editId="52B19CC2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topMargin">
                      <wp14:pctPosVOffset>30000</wp14:pctPosVOffset>
                    </wp:positionV>
                  </mc:Choice>
                  <mc:Fallback>
                    <wp:positionV relativeFrom="page">
                      <wp:posOffset>670560</wp:posOffset>
                    </wp:positionV>
                  </mc:Fallback>
                </mc:AlternateContent>
                <wp:extent cx="6743700" cy="1441450"/>
                <wp:effectExtent l="95250" t="38100" r="73660" b="139700"/>
                <wp:wrapThrough wrapText="bothSides">
                  <wp:wrapPolygon edited="1">
                    <wp:start x="-193" y="-542"/>
                    <wp:lineTo x="-321" y="4338"/>
                    <wp:lineTo x="-286" y="17061"/>
                    <wp:lineTo x="11" y="17546"/>
                    <wp:lineTo x="21591" y="17581"/>
                    <wp:lineTo x="21762" y="15644"/>
                    <wp:lineTo x="21838" y="4338"/>
                    <wp:lineTo x="21709" y="-542"/>
                    <wp:lineTo x="-193" y="-542"/>
                  </wp:wrapPolygon>
                </wp:wrapThrough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88900" dist="50800" dir="5400000" algn="t" rotWithShape="0">
                            <a:prstClr val="black">
                              <a:alpha val="2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BE001" w14:textId="77777777" w:rsidR="00832532" w:rsidRPr="003E038D" w:rsidRDefault="007F2E26" w:rsidP="003E038D">
                            <w:pPr>
                              <w:pStyle w:val="Innehll1"/>
                            </w:pPr>
                            <w:sdt>
                              <w:sdtPr>
                                <w:alias w:val="Rubrik"/>
                                <w:id w:val="-1391806304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E038D" w:rsidRPr="003E038D">
                                  <w:t>Nyhetsbrev från Hofors AIF</w:t>
                                </w:r>
                              </w:sdtContent>
                            </w:sdt>
                          </w:p>
                          <w:tbl>
                            <w:tblPr>
                              <w:tblW w:w="5000" w:type="pct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330"/>
                              <w:gridCol w:w="3331"/>
                              <w:gridCol w:w="3332"/>
                            </w:tblGrid>
                            <w:tr w:rsidR="00832532" w14:paraId="5A9663EE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3086" w:type="dxa"/>
                                </w:tcPr>
                                <w:p w14:paraId="6E2D660B" w14:textId="4B9516B3" w:rsidR="00832532" w:rsidRDefault="007F2E26">
                                  <w:pPr>
                                    <w:spacing w:after="160" w:line="264" w:lineRule="auto"/>
                                    <w:jc w:val="center"/>
                                  </w:pPr>
                                  <w:sdt>
                                    <w:sdtPr>
                                      <w:alias w:val="Företag"/>
                                      <w:id w:val="1106856955"/>
                                      <w:showingPlcHdr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086" w:type="dxa"/>
                                </w:tcPr>
                                <w:sdt>
                                  <w:sdt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alias w:val="Datum"/>
                                    <w:id w:val="1122968802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9-05-15T00:00:00Z">
                                      <w:dateFormat w:val="yyyy-MM-dd"/>
                                      <w:lid w:val="sv-SE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5EB0B279" w14:textId="77777777" w:rsidR="00832532" w:rsidRPr="007F2E26" w:rsidRDefault="003E038D" w:rsidP="007F2E26">
                                      <w:pPr>
                                        <w:spacing w:after="160" w:line="264" w:lineRule="auto"/>
                                        <w:jc w:val="right"/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w:r w:rsidRPr="007F2E26">
                                        <w:rPr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2019-05-15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3087" w:type="dxa"/>
                                </w:tcPr>
                                <w:sdt>
                                  <w:sdtPr>
                                    <w:rPr>
                                      <w:sz w:val="32"/>
                                      <w:szCs w:val="32"/>
                                    </w:rPr>
                                    <w:alias w:val="Volym"/>
                                    <w:tag w:val="Volym"/>
                                    <w:id w:val="-1550140299"/>
                                    <w:dataBinding w:xpath="/Newsletter/Volume" w:storeItemID="{0392F253-333C-4A53-9243-D24BE37970BC}"/>
                                    <w:text/>
                                  </w:sdtPr>
                                  <w:sdtEndPr/>
                                  <w:sdtContent>
                                    <w:p w14:paraId="3BBBBD2D" w14:textId="77777777" w:rsidR="00832532" w:rsidRPr="007F2E26" w:rsidRDefault="003E038D" w:rsidP="007F2E26">
                                      <w:pPr>
                                        <w:jc w:val="right"/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w:r w:rsidRPr="007F2E26">
                                        <w:rPr>
                                          <w:sz w:val="32"/>
                                          <w:szCs w:val="32"/>
                                        </w:rPr>
                                        <w:t>#23</w:t>
                                      </w:r>
                                    </w:p>
                                  </w:sdtContent>
                                </w:sdt>
                                <w:p w14:paraId="2C552C6F" w14:textId="77777777" w:rsidR="00832532" w:rsidRPr="007F2E26" w:rsidRDefault="00832532" w:rsidP="007F2E26">
                                  <w:pPr>
                                    <w:jc w:val="righ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8497D9" w14:textId="77777777" w:rsidR="00832532" w:rsidRDefault="008325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105000</wp14:pctWidth>
                </wp14:sizeRelH>
                <wp14:sizeRelV relativeFrom="topMargin">
                  <wp14:pctHeight>77000</wp14:pctHeight>
                </wp14:sizeRelV>
              </wp:anchor>
            </w:drawing>
          </mc:Choice>
          <mc:Fallback>
            <w:pict>
              <v:rect w14:anchorId="30D767B0" id="Rektangel 1" o:spid="_x0000_s1027" style="position:absolute;margin-left:0;margin-top:0;width:531pt;height:113.5pt;z-index:251655680;visibility:visible;mso-wrap-style:square;mso-width-percent:1050;mso-height-percent:770;mso-top-percent:300;mso-wrap-distance-left:9pt;mso-wrap-distance-top:0;mso-wrap-distance-right:9pt;mso-wrap-distance-bottom:0;mso-position-horizontal:center;mso-position-horizontal-relative:margin;mso-position-vertical-relative:top-margin-area;mso-width-percent:1050;mso-height-percent:770;mso-top-percent:300;mso-width-relative:margin;mso-height-relative:top-margin-area;v-text-anchor:middle" wrapcoords="-192 -647 -320 5179 -285 20368 11 20947 21532 20989 21703 18676 21778 5179 21650 -647 -192 -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" stroked="f" strokeweight="2.25pt">
                <v:fill r:id="rId11" o:title="" recolor="t" rotate="t" type="tile"/>
                <v:imagedata recolortarget="#325ea2 [3058]"/>
                <v:shadow on="t" color="black" opacity=".25" origin=",-.5" offset="0,4pt"/>
                <v:textbox inset=",14.4pt">
                  <w:txbxContent>
                    <w:p w14:paraId="60DBE001" w14:textId="77777777" w:rsidR="00832532" w:rsidRPr="003E038D" w:rsidRDefault="007F2E26" w:rsidP="003E038D">
                      <w:pPr>
                        <w:pStyle w:val="Innehll1"/>
                      </w:pPr>
                      <w:sdt>
                        <w:sdtPr>
                          <w:alias w:val="Rubrik"/>
                          <w:id w:val="-1391806304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3E038D" w:rsidRPr="003E038D">
                            <w:t>Nyhetsbrev från Hofors AIF</w:t>
                          </w:r>
                        </w:sdtContent>
                      </w:sdt>
                    </w:p>
                    <w:tbl>
                      <w:tblPr>
                        <w:tblW w:w="5000" w:type="pct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330"/>
                        <w:gridCol w:w="3331"/>
                        <w:gridCol w:w="3332"/>
                      </w:tblGrid>
                      <w:tr w:rsidR="00832532" w14:paraId="5A9663EE" w14:textId="77777777">
                        <w:trPr>
                          <w:jc w:val="center"/>
                        </w:trPr>
                        <w:tc>
                          <w:tcPr>
                            <w:tcW w:w="3086" w:type="dxa"/>
                          </w:tcPr>
                          <w:p w14:paraId="6E2D660B" w14:textId="4B9516B3" w:rsidR="00832532" w:rsidRDefault="007F2E26">
                            <w:pPr>
                              <w:spacing w:after="160" w:line="264" w:lineRule="auto"/>
                              <w:jc w:val="center"/>
                            </w:pPr>
                            <w:sdt>
                              <w:sdtPr>
                                <w:alias w:val="Företag"/>
                                <w:id w:val="1106856955"/>
                                <w:showingPlcHdr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>
                                  <w:t xml:space="preserve">     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086" w:type="dxa"/>
                          </w:tcPr>
                          <w:sdt>
                            <w:sdt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alias w:val="Datum"/>
                              <w:id w:val="1122968802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9-05-15T00:00:00Z">
                                <w:dateFormat w:val="yyyy-MM-dd"/>
                                <w:lid w:val="sv-SE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5EB0B279" w14:textId="77777777" w:rsidR="00832532" w:rsidRPr="007F2E26" w:rsidRDefault="003E038D" w:rsidP="007F2E26">
                                <w:pPr>
                                  <w:spacing w:after="160" w:line="264" w:lineRule="auto"/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7F2E26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2019-05-15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3087" w:type="dxa"/>
                          </w:tcPr>
                          <w:sdt>
                            <w:sdtPr>
                              <w:rPr>
                                <w:sz w:val="32"/>
                                <w:szCs w:val="32"/>
                              </w:rPr>
                              <w:alias w:val="Volym"/>
                              <w:tag w:val="Volym"/>
                              <w:id w:val="-1550140299"/>
                              <w:dataBinding w:xpath="/Newsletter/Volume" w:storeItemID="{0392F253-333C-4A53-9243-D24BE37970BC}"/>
                              <w:text/>
                            </w:sdtPr>
                            <w:sdtEndPr/>
                            <w:sdtContent>
                              <w:p w14:paraId="3BBBBD2D" w14:textId="77777777" w:rsidR="00832532" w:rsidRPr="007F2E26" w:rsidRDefault="003E038D" w:rsidP="007F2E26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7F2E26">
                                  <w:rPr>
                                    <w:sz w:val="32"/>
                                    <w:szCs w:val="32"/>
                                  </w:rPr>
                                  <w:t>#23</w:t>
                                </w:r>
                              </w:p>
                            </w:sdtContent>
                          </w:sdt>
                          <w:p w14:paraId="2C552C6F" w14:textId="77777777" w:rsidR="00832532" w:rsidRPr="007F2E26" w:rsidRDefault="00832532" w:rsidP="007F2E26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568497D9" w14:textId="77777777" w:rsidR="00832532" w:rsidRDefault="00832532">
                      <w:pPr>
                        <w:jc w:val="center"/>
                      </w:pPr>
                    </w:p>
                  </w:txbxContent>
                </v:textbox>
                <w10:wrap type="through" anchorx="margin" anchory="margin"/>
              </v:rect>
            </w:pict>
          </mc:Fallback>
        </mc:AlternateContent>
      </w:r>
      <w:r w:rsidR="003E038D" w:rsidRPr="009174CD">
        <w:rPr>
          <w:b/>
        </w:rPr>
        <w:t>Styrelsen informerar</w:t>
      </w:r>
      <w:r w:rsidR="009174CD">
        <w:rPr>
          <w:b/>
        </w:rPr>
        <w:t>:</w:t>
      </w:r>
      <w:r w:rsidRPr="009174CD">
        <w:rPr>
          <w:b/>
        </w:rPr>
        <w:t xml:space="preserve"> </w:t>
      </w:r>
    </w:p>
    <w:p w14:paraId="28173854" w14:textId="77777777" w:rsidR="00832532" w:rsidRDefault="00832532">
      <w:pPr>
        <w:pStyle w:val="Underrubrik"/>
        <w:sectPr w:rsidR="00832532">
          <w:type w:val="continuous"/>
          <w:pgSz w:w="11907" w:h="16839"/>
          <w:pgMar w:top="3520" w:right="910" w:bottom="995" w:left="910" w:header="709" w:footer="709" w:gutter="0"/>
          <w:cols w:space="720"/>
          <w:docGrid w:linePitch="360"/>
        </w:sectPr>
      </w:pPr>
      <w:bookmarkStart w:id="0" w:name="_GoBack"/>
      <w:bookmarkEnd w:id="0"/>
    </w:p>
    <w:p w14:paraId="1DD8A4D7" w14:textId="77777777" w:rsidR="003E038D" w:rsidRDefault="003E038D" w:rsidP="003E038D">
      <w:r>
        <w:t>I söndags var det styrelsemöte, och vi konstaterade att det är roligt att vara igång med verksamheten på Stålringen fullt ut!</w:t>
      </w:r>
    </w:p>
    <w:p w14:paraId="1B389A09" w14:textId="79EC0F78" w:rsidR="00832532" w:rsidRDefault="009174CD" w:rsidP="009174CD">
      <w:pPr>
        <w:sectPr w:rsidR="00832532">
          <w:type w:val="continuous"/>
          <w:pgSz w:w="11907" w:h="16839"/>
          <w:pgMar w:top="995" w:right="910" w:bottom="995" w:left="910" w:header="709" w:footer="709" w:gutter="0"/>
          <w:cols w:num="3"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02D7A5CF" wp14:editId="260095D2">
                <wp:simplePos x="0" y="0"/>
                <wp:positionH relativeFrom="margin">
                  <wp:align>left</wp:align>
                </wp:positionH>
                <wp:positionV relativeFrom="margin">
                  <wp:posOffset>2898775</wp:posOffset>
                </wp:positionV>
                <wp:extent cx="4081780" cy="771525"/>
                <wp:effectExtent l="0" t="0" r="0" b="9525"/>
                <wp:wrapTopAndBottom/>
                <wp:docPr id="3" name="Figu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1780" cy="7715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FCDAD" w14:textId="77777777" w:rsidR="00832532" w:rsidRPr="009174CD" w:rsidRDefault="003E038D">
                            <w:pPr>
                              <w:pStyle w:val="Citat"/>
                              <w:rPr>
                                <w:b/>
                              </w:rPr>
                            </w:pPr>
                            <w:r w:rsidRPr="009174CD">
                              <w:rPr>
                                <w:b/>
                              </w:rPr>
                              <w:t>På Hofors galan vann Hofors AIF förstapris</w:t>
                            </w:r>
                            <w:r w:rsidR="009174CD" w:rsidRPr="009174CD">
                              <w:rPr>
                                <w:b/>
                              </w:rPr>
                              <w:t xml:space="preserve"> i tävlingen ”#visesihofors2018”. Grattis till oss!!!</w:t>
                            </w:r>
                          </w:p>
                          <w:p w14:paraId="2C22295C" w14:textId="77777777" w:rsidR="009174CD" w:rsidRPr="009174CD" w:rsidRDefault="009174CD" w:rsidP="009174CD"/>
                          <w:p w14:paraId="35997B26" w14:textId="77777777" w:rsidR="009174CD" w:rsidRPr="009174CD" w:rsidRDefault="009174CD" w:rsidP="009174CD"/>
                        </w:txbxContent>
                      </wps:txbx>
                      <wps:bodyPr rot="0" vert="horz" wrap="square" lIns="91440" tIns="91440" rIns="91440" bIns="13716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62000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7A5CF" id="Figur 11" o:spid="_x0000_s1028" style="position:absolute;margin-left:0;margin-top:228.25pt;width:321.4pt;height:60.75pt;z-index:251659776;visibility:visible;mso-wrap-style:square;mso-width-percent:62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62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" stroked="f" strokeweight="2.25pt">
                <v:fill r:id="rId11" o:title="" recolor="t" rotate="t" type="tile"/>
                <v:imagedata recolortarget="#e5e9ef [3059]"/>
                <v:textbox inset=",7.2pt,,10.8pt">
                  <w:txbxContent>
                    <w:p w14:paraId="311FCDAD" w14:textId="77777777" w:rsidR="00832532" w:rsidRPr="009174CD" w:rsidRDefault="003E038D">
                      <w:pPr>
                        <w:pStyle w:val="Citat"/>
                        <w:rPr>
                          <w:b/>
                        </w:rPr>
                      </w:pPr>
                      <w:r w:rsidRPr="009174CD">
                        <w:rPr>
                          <w:b/>
                        </w:rPr>
                        <w:t>På Hofors galan vann Hofors AIF förstapris</w:t>
                      </w:r>
                      <w:r w:rsidR="009174CD" w:rsidRPr="009174CD">
                        <w:rPr>
                          <w:b/>
                        </w:rPr>
                        <w:t xml:space="preserve"> i tävlingen ”#visesihofors2018”. Grattis till oss!!!</w:t>
                      </w:r>
                    </w:p>
                    <w:p w14:paraId="2C22295C" w14:textId="77777777" w:rsidR="009174CD" w:rsidRPr="009174CD" w:rsidRDefault="009174CD" w:rsidP="009174CD"/>
                    <w:p w14:paraId="35997B26" w14:textId="77777777" w:rsidR="009174CD" w:rsidRPr="009174CD" w:rsidRDefault="009174CD" w:rsidP="009174CD"/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3E038D">
        <w:t xml:space="preserve">Malin på kansliet är hemma på mammaledighet så det är ingen kontinuerlig bemanning på kansliet. Annika och Johanna bevakar </w:t>
      </w:r>
      <w:r w:rsidR="003E038D">
        <w:t>post, e-post, ekonomi. Och Annika kommer att finnas på Stålringen på torsdagar mellan kl. 17-18 (lite kortare än vi tidigare informerat om.</w:t>
      </w:r>
      <w:r w:rsidR="00573C86">
        <w:t>)</w:t>
      </w:r>
      <w:r w:rsidR="003E038D">
        <w:t xml:space="preserve"> Hör av er till Annika eller Johanna om du/ni behöver ”kanslihjälp”, vi nås bäst på </w:t>
      </w:r>
      <w:r w:rsidR="00573C86">
        <w:t>Messenger</w:t>
      </w:r>
      <w:r>
        <w:t>.</w:t>
      </w:r>
    </w:p>
    <w:p w14:paraId="6579FB26" w14:textId="77777777" w:rsidR="00832532" w:rsidRDefault="00832532">
      <w:pPr>
        <w:sectPr w:rsidR="00832532">
          <w:type w:val="continuous"/>
          <w:pgSz w:w="11907" w:h="16839"/>
          <w:pgMar w:top="995" w:right="910" w:bottom="995" w:left="910" w:header="709" w:footer="709" w:gutter="0"/>
          <w:cols w:space="720"/>
          <w:docGrid w:linePitch="360"/>
        </w:sectPr>
      </w:pPr>
    </w:p>
    <w:p w14:paraId="13A4BD45" w14:textId="417C031F" w:rsidR="009443A7" w:rsidRDefault="001948AE" w:rsidP="001948AE">
      <w:r>
        <w:t>På ledarinspirationsdagen den 13/4 var det 13 st</w:t>
      </w:r>
      <w:r w:rsidR="00573C86">
        <w:t>.</w:t>
      </w:r>
      <w:r>
        <w:t xml:space="preserve"> </w:t>
      </w:r>
      <w:r w:rsidR="00573C86">
        <w:t xml:space="preserve"> </w:t>
      </w:r>
      <w:r>
        <w:t xml:space="preserve">+ Olof från Sisu som deltog. </w:t>
      </w:r>
      <w:r w:rsidR="009443A7">
        <w:t xml:space="preserve">Vi fick ta del av materialet ”fotbollens spela, lek o lär”, information om HAIF, verksamhetsplan o mål för 2019 och Diplomerad Förening. Vi tittade tillsammans på det </w:t>
      </w:r>
      <w:r w:rsidR="00573C86">
        <w:t>policydokument</w:t>
      </w:r>
      <w:r w:rsidR="009443A7">
        <w:t xml:space="preserve"> som vi har idag. Vi fokuserade på avsnitten som handlar om, vision-värdegrund, riktlinjer, ledstjärnor och mål. Några av de kloka ord som sades: -Vi är en breddförening! </w:t>
      </w:r>
    </w:p>
    <w:p w14:paraId="31FDB917" w14:textId="77777777" w:rsidR="009443A7" w:rsidRDefault="009443A7" w:rsidP="001948AE">
      <w:r>
        <w:t>–Vi saknar en naturlig samlingsplats, ”lånar” av hockeyn</w:t>
      </w:r>
    </w:p>
    <w:p w14:paraId="6DB26398" w14:textId="77777777" w:rsidR="009443A7" w:rsidRDefault="009443A7" w:rsidP="001948AE">
      <w:r>
        <w:t>-Ledarförsörjning och utbildning är viktigt att arbeta med.</w:t>
      </w:r>
    </w:p>
    <w:p w14:paraId="6FA3BFEB" w14:textId="0E9CE25A" w:rsidR="009443A7" w:rsidRDefault="00EC479F" w:rsidP="001948AE">
      <w:r w:rsidRPr="00EC479F">
        <w:t xml:space="preserve">-Skapa </w:t>
      </w:r>
      <w:r w:rsidR="00573C86" w:rsidRPr="00EC479F">
        <w:t>HAIF ´s</w:t>
      </w:r>
      <w:r w:rsidRPr="00EC479F">
        <w:t xml:space="preserve"> </w:t>
      </w:r>
      <w:r w:rsidR="00573C86" w:rsidRPr="00EC479F">
        <w:t>värdeord,</w:t>
      </w:r>
      <w:r w:rsidRPr="00EC479F">
        <w:t xml:space="preserve"> </w:t>
      </w:r>
      <w:r w:rsidR="00573C86" w:rsidRPr="00EC479F">
        <w:t>5–10</w:t>
      </w:r>
      <w:r w:rsidRPr="00EC479F">
        <w:t xml:space="preserve"> st</w:t>
      </w:r>
      <w:r w:rsidR="00573C86">
        <w:t>.</w:t>
      </w:r>
      <w:r w:rsidRPr="00EC479F">
        <w:t xml:space="preserve"> som</w:t>
      </w:r>
      <w:r>
        <w:t xml:space="preserve"> är gemensamt framtaget med ledare o spelare. Ska finnas att läsa ”nära” verksamheten, på Stålringen.</w:t>
      </w:r>
    </w:p>
    <w:p w14:paraId="78068464" w14:textId="77777777" w:rsidR="00B178B8" w:rsidRDefault="00B178B8" w:rsidP="001948AE">
      <w:r>
        <w:t>Nästa inspirations o utbildningsträff för alla ledare kommer att ske i augusti, tillsammans med SISU idrottsutbildarna.</w:t>
      </w:r>
    </w:p>
    <w:p w14:paraId="2D11F16E" w14:textId="77777777" w:rsidR="000413DA" w:rsidRDefault="00B178B8" w:rsidP="001948AE">
      <w:r>
        <w:rPr>
          <w:noProof/>
          <w:color w:val="2F5897" w:themeColor="text2"/>
        </w:rPr>
        <w:lastRenderedPageBreak/>
        <w:drawing>
          <wp:inline distT="0" distB="0" distL="0" distR="0" wp14:anchorId="7F8065CA" wp14:editId="7BCDF8AE">
            <wp:extent cx="520065" cy="520065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fors-pride-hjärt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Hofors AIF ska delta i Pride paraden i Hofors den 1/6. Gemensam samling för alla </w:t>
      </w:r>
      <w:proofErr w:type="spellStart"/>
      <w:r>
        <w:t>Haifare</w:t>
      </w:r>
      <w:proofErr w:type="spellEnd"/>
      <w:r>
        <w:t xml:space="preserve"> kl. 13.00, på Stålringen. Där klär vi oss i våra matchkläder + annat pynt om man vill det. Sen går vi tillsammans till Hagaparken där paraden startar kl. 14.00. Bjud gärna med kompisar o familj att ansluta i </w:t>
      </w:r>
      <w:proofErr w:type="spellStart"/>
      <w:r>
        <w:t>Haiftåget</w:t>
      </w:r>
      <w:proofErr w:type="spellEnd"/>
      <w:r w:rsidR="000413DA">
        <w:t>.</w:t>
      </w:r>
    </w:p>
    <w:p w14:paraId="2467E19A" w14:textId="77777777" w:rsidR="00B178B8" w:rsidRDefault="000413DA" w:rsidP="001948AE">
      <w:r>
        <w:rPr>
          <w:b/>
          <w:sz w:val="24"/>
          <w:szCs w:val="24"/>
        </w:rPr>
        <w:t xml:space="preserve">                                 </w:t>
      </w:r>
      <w:r w:rsidR="00B178B8" w:rsidRPr="005D78D6">
        <w:rPr>
          <w:b/>
          <w:sz w:val="24"/>
          <w:szCs w:val="24"/>
        </w:rPr>
        <w:t>Familjeloppe</w:t>
      </w:r>
      <w:r w:rsidR="00B178B8">
        <w:t xml:space="preserve">t i samarbete med Ica Supermarket går av stapeln den 6/6. Det är ett motionslopp öppet för alla, roligt om våra ”lag” och </w:t>
      </w:r>
      <w:r w:rsidR="00B178B8">
        <w:t>träningsgrupper kommer och är med o kör. Bifogat hittar du en inbjudan.</w:t>
      </w:r>
    </w:p>
    <w:p w14:paraId="4046A637" w14:textId="77777777" w:rsidR="00B178B8" w:rsidRPr="005D78D6" w:rsidRDefault="000413DA" w:rsidP="001948A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</w:t>
      </w:r>
      <w:r w:rsidR="00B178B8" w:rsidRPr="005D78D6">
        <w:rPr>
          <w:b/>
          <w:sz w:val="24"/>
          <w:szCs w:val="24"/>
        </w:rPr>
        <w:t>Diplomerad Förening!</w:t>
      </w:r>
    </w:p>
    <w:p w14:paraId="71635A94" w14:textId="77777777" w:rsidR="00B178B8" w:rsidRDefault="005D78D6" w:rsidP="001948AE">
      <w:r>
        <w:t>De områden som vi inledningsvis kommer att arbeta med i Diplomerad föreningsmaterialet är:</w:t>
      </w:r>
    </w:p>
    <w:p w14:paraId="0B96CE5D" w14:textId="77777777" w:rsidR="005D78D6" w:rsidRDefault="005D78D6" w:rsidP="000413DA">
      <w:pPr>
        <w:pStyle w:val="Liststycke"/>
        <w:numPr>
          <w:ilvl w:val="0"/>
          <w:numId w:val="1"/>
        </w:numPr>
      </w:pPr>
      <w:r>
        <w:t>Ledarförsörjning</w:t>
      </w:r>
    </w:p>
    <w:p w14:paraId="33777D29" w14:textId="77777777" w:rsidR="005D78D6" w:rsidRDefault="005D78D6" w:rsidP="000413DA">
      <w:pPr>
        <w:pStyle w:val="Liststycke"/>
        <w:numPr>
          <w:ilvl w:val="0"/>
          <w:numId w:val="1"/>
        </w:numPr>
      </w:pPr>
      <w:r>
        <w:t>Spelarutbildningsplan</w:t>
      </w:r>
    </w:p>
    <w:p w14:paraId="0A094A4A" w14:textId="77777777" w:rsidR="005D78D6" w:rsidRDefault="005D78D6" w:rsidP="000413DA">
      <w:pPr>
        <w:pStyle w:val="Liststycke"/>
        <w:numPr>
          <w:ilvl w:val="0"/>
          <w:numId w:val="1"/>
        </w:numPr>
      </w:pPr>
      <w:r>
        <w:t xml:space="preserve">Kommunikation (intern och extern) </w:t>
      </w:r>
    </w:p>
    <w:p w14:paraId="2173BBCC" w14:textId="77777777" w:rsidR="000413DA" w:rsidRDefault="000413DA" w:rsidP="001948AE"/>
    <w:p w14:paraId="6FF83C73" w14:textId="77777777" w:rsidR="000413DA" w:rsidRDefault="000413DA" w:rsidP="001948AE">
      <w:r>
        <w:t xml:space="preserve">Vi är igång med försäljningen i kiosken på konstgräset. Hör av er till Johanna inför matchen för </w:t>
      </w:r>
      <w:r>
        <w:t>information och överlämning/öppning av kiosken. Allt överskott i kiosken går till att täcka kostnader i hela verksamheten!</w:t>
      </w:r>
    </w:p>
    <w:p w14:paraId="21340296" w14:textId="77777777" w:rsidR="000413DA" w:rsidRDefault="000413DA" w:rsidP="001948AE"/>
    <w:p w14:paraId="6354033D" w14:textId="77777777" w:rsidR="000413DA" w:rsidRPr="000413DA" w:rsidRDefault="000413DA" w:rsidP="001948AE">
      <w:pPr>
        <w:rPr>
          <w:b/>
          <w:sz w:val="28"/>
          <w:szCs w:val="28"/>
        </w:rPr>
      </w:pPr>
      <w:r w:rsidRPr="000413DA">
        <w:rPr>
          <w:b/>
          <w:sz w:val="28"/>
          <w:szCs w:val="28"/>
        </w:rPr>
        <w:t>TACK!</w:t>
      </w:r>
    </w:p>
    <w:p w14:paraId="290D37B1" w14:textId="77777777" w:rsidR="000413DA" w:rsidRDefault="000413DA" w:rsidP="001948AE">
      <w:r>
        <w:t xml:space="preserve">Avslutningsvis vill jag/vi tacka er alla för den tid och det engagemang som ni lägger på träningar och matcher i föreningen. </w:t>
      </w:r>
      <w:r w:rsidR="003E55F5">
        <w:t>Det är erat arbete som driver föreningen framåt!</w:t>
      </w:r>
      <w:r>
        <w:t xml:space="preserve"> </w:t>
      </w:r>
    </w:p>
    <w:p w14:paraId="7B1E56CA" w14:textId="77777777" w:rsidR="005D78D6" w:rsidRPr="00EC479F" w:rsidRDefault="005D78D6" w:rsidP="001948AE"/>
    <w:p w14:paraId="55F48D40" w14:textId="77777777" w:rsidR="00832532" w:rsidRDefault="007F2E26">
      <w:pPr>
        <w:pStyle w:val="Citat"/>
        <w:jc w:val="left"/>
        <w:rPr>
          <w:rFonts w:asciiTheme="minorHAnsi" w:hAnsiTheme="minorHAnsi"/>
          <w:i w:val="0"/>
          <w:color w:val="2F5897" w:themeColor="text2"/>
          <w:sz w:val="22"/>
        </w:rPr>
      </w:pPr>
      <w:r>
        <w:rPr>
          <w:rFonts w:asciiTheme="minorHAnsi" w:hAnsiTheme="minorHAnsi"/>
          <w:i w:val="0"/>
          <w:noProof/>
          <w:color w:val="2F5897" w:themeColor="text2"/>
          <w:sz w:val="22"/>
        </w:rPr>
        <mc:AlternateContent>
          <mc:Choice Requires="wps">
            <w:drawing>
              <wp:anchor distT="182880" distB="0" distL="114300" distR="114300" simplePos="0" relativeHeight="251665408" behindDoc="1" locked="0" layoutInCell="1" allowOverlap="1" wp14:anchorId="27CA269F" wp14:editId="11385B89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583680" cy="4434840"/>
                <wp:effectExtent l="0" t="0" r="0" b="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443484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Borders>
                                <w:bottom w:val="single" w:sz="18" w:space="0" w:color="6076B4" w:themeColor="accent1"/>
                              </w:tblBorders>
                              <w:tblCellMar>
                                <w:left w:w="0" w:type="dxa"/>
                                <w:bottom w:w="288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07"/>
                              <w:gridCol w:w="8062"/>
                              <w:gridCol w:w="1008"/>
                            </w:tblGrid>
                            <w:tr w:rsidR="00832532" w14:paraId="5F329267" w14:textId="77777777">
                              <w:tc>
                                <w:tcPr>
                                  <w:tcW w:w="500" w:type="pct"/>
                                </w:tcPr>
                                <w:p w14:paraId="5BD49D9D" w14:textId="77777777" w:rsidR="00832532" w:rsidRDefault="008325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0" w:type="pct"/>
                                </w:tcPr>
                                <w:p w14:paraId="06AF696E" w14:textId="77777777" w:rsidR="00832532" w:rsidRPr="00B513B5" w:rsidRDefault="003E55F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  <w:r w:rsidRPr="00B513B5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2F5897" w:themeColor="text2"/>
                                      <w:sz w:val="32"/>
                                      <w:szCs w:val="32"/>
                                    </w:rPr>
                                    <w:t>Hofors AIF styrelse, verksamhetsplan och mål 2019</w:t>
                                  </w: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126C48D3" w14:textId="77777777" w:rsidR="00832532" w:rsidRDefault="008325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276BC2" w14:textId="77777777" w:rsidR="00832532" w:rsidRDefault="0083253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8288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50000</wp14:pctHeight>
                </wp14:sizeRelV>
              </wp:anchor>
            </w:drawing>
          </mc:Choice>
          <mc:Fallback>
            <w:pict>
              <v:shapetype w14:anchorId="27CA269F" id="_x0000_t202" coordsize="21600,21600" o:spt="202" path="m,l,21600r21600,l21600,xe">
                <v:stroke joinstyle="miter"/>
                <v:path gradientshapeok="t" o:connecttype="rect"/>
              </v:shapetype>
              <v:shape id="Textruta 4" o:spid="_x0000_s1029" type="#_x0000_t202" style="position:absolute;left:0;text-align:left;margin-left:0;margin-top:0;width:518.4pt;height:349.2pt;z-index:-251651072;visibility:visible;mso-wrap-style:square;mso-width-percent:1000;mso-height-percent:500;mso-wrap-distance-left:9pt;mso-wrap-distance-top:14.4pt;mso-wrap-distance-right:9pt;mso-wrap-distance-bottom:0;mso-position-horizontal:center;mso-position-horizontal-relative:margin;mso-position-vertical:bottom;mso-position-vertical-relative:margin;mso-width-percent:1000;mso-height-percent:5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" fillcolor="#e9edf2 [2579]" stroked="f" strokeweight=".5pt">
                <v:fill color2="#e6ebf0 [2899]" rotate="t" focusposition=".5,.5" focussize="" colors="0 #e3edf9;.5 #e3edf9;49807f #d8e0ea" focus="100%" type="gradientRadial"/>
                <v:textbox inset="0,14.4pt,0,0">
                  <w:txbxContent>
                    <w:tbl>
                      <w:tblPr>
                        <w:tblW w:w="5000" w:type="pct"/>
                        <w:tblBorders>
                          <w:bottom w:val="single" w:sz="18" w:space="0" w:color="6076B4" w:themeColor="accent1"/>
                        </w:tblBorders>
                        <w:tblCellMar>
                          <w:left w:w="0" w:type="dxa"/>
                          <w:bottom w:w="288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07"/>
                        <w:gridCol w:w="8062"/>
                        <w:gridCol w:w="1008"/>
                      </w:tblGrid>
                      <w:tr w:rsidR="00832532" w14:paraId="5F329267" w14:textId="77777777">
                        <w:tc>
                          <w:tcPr>
                            <w:tcW w:w="500" w:type="pct"/>
                          </w:tcPr>
                          <w:p w14:paraId="5BD49D9D" w14:textId="77777777" w:rsidR="00832532" w:rsidRDefault="0083253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00" w:type="pct"/>
                          </w:tcPr>
                          <w:p w14:paraId="06AF696E" w14:textId="77777777" w:rsidR="00832532" w:rsidRPr="00B513B5" w:rsidRDefault="003E55F5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B513B5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2F5897" w:themeColor="text2"/>
                                <w:sz w:val="32"/>
                                <w:szCs w:val="32"/>
                              </w:rPr>
                              <w:t>Hofors AIF styrelse, verksamhetsplan och mål 2019</w:t>
                            </w:r>
                          </w:p>
                        </w:tc>
                        <w:tc>
                          <w:tcPr>
                            <w:tcW w:w="500" w:type="pct"/>
                          </w:tcPr>
                          <w:p w14:paraId="126C48D3" w14:textId="77777777" w:rsidR="00832532" w:rsidRDefault="0083253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32276BC2" w14:textId="77777777" w:rsidR="00832532" w:rsidRDefault="00832532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Theme="minorHAnsi" w:hAnsiTheme="minorHAnsi"/>
          <w:i w:val="0"/>
          <w:noProof/>
          <w:color w:val="2F5897" w:themeColor="text2"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1C4BF8" wp14:editId="6A9B4195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583680" cy="3547745"/>
                <wp:effectExtent l="0" t="0" r="0" b="0"/>
                <wp:wrapThrough wrapText="bothSides">
                  <wp:wrapPolygon edited="1">
                    <wp:start x="37" y="431"/>
                    <wp:lineTo x="0" y="21473"/>
                    <wp:lineTo x="21512" y="21473"/>
                    <wp:lineTo x="21549" y="377"/>
                    <wp:lineTo x="37" y="431"/>
                  </wp:wrapPolygon>
                </wp:wrapThrough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354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9755"/>
                            </w:tblGrid>
                            <w:tr w:rsidR="00832532" w14:paraId="77DDDE31" w14:textId="77777777"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035BE7F2" w14:textId="77777777" w:rsidR="003E55F5" w:rsidRDefault="003E55F5">
                                  <w:pPr>
                                    <w:spacing w:after="0"/>
                                    <w:rPr>
                                      <w:color w:val="2F5897" w:themeColor="text2"/>
                                    </w:rPr>
                                  </w:pPr>
                                  <w:r>
                                    <w:rPr>
                                      <w:color w:val="2F5897" w:themeColor="text2"/>
                                    </w:rPr>
                                    <w:t>Styrelsen 2019: Johanna Grönlund, Pär Halvarsson, Annika Johansson, Maria Sandström, David Färnström, Eleonora Gustavsson Kihlberg, Fredrik Lindholm</w:t>
                                  </w:r>
                                </w:p>
                              </w:tc>
                            </w:tr>
                            <w:tr w:rsidR="00832532" w14:paraId="242C40F2" w14:textId="77777777"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15A1EF3F" w14:textId="77777777" w:rsidR="00832532" w:rsidRDefault="00832532">
                                  <w:pPr>
                                    <w:spacing w:after="0"/>
                                    <w:rPr>
                                      <w:color w:val="2F5897" w:themeColor="text2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063F7AB" w14:textId="77777777" w:rsidR="003E55F5" w:rsidRPr="003E55F5" w:rsidRDefault="003E55F5">
                                  <w:pPr>
                                    <w:spacing w:after="0"/>
                                    <w:rPr>
                                      <w:color w:val="2F5897" w:themeColor="text2"/>
                                      <w:u w:val="single"/>
                                    </w:rPr>
                                  </w:pPr>
                                  <w:r w:rsidRPr="003E55F5">
                                    <w:rPr>
                                      <w:color w:val="2F5897" w:themeColor="text2"/>
                                      <w:u w:val="single"/>
                                    </w:rPr>
                                    <w:t>Verksamhetsplan 2019</w:t>
                                  </w:r>
                                </w:p>
                                <w:p w14:paraId="1620FBF1" w14:textId="77777777" w:rsidR="003E55F5" w:rsidRPr="003E55F5" w:rsidRDefault="003E55F5" w:rsidP="003E55F5">
                                  <w:pPr>
                                    <w:pStyle w:val="Liststycke"/>
                                    <w:numPr>
                                      <w:ilvl w:val="0"/>
                                      <w:numId w:val="2"/>
                                    </w:numPr>
                                    <w:spacing w:after="0"/>
                                    <w:rPr>
                                      <w:color w:val="2F5897" w:themeColor="text2"/>
                                    </w:rPr>
                                  </w:pPr>
                                  <w:r w:rsidRPr="003E55F5">
                                    <w:rPr>
                                      <w:color w:val="2F5897" w:themeColor="text2"/>
                                    </w:rPr>
                                    <w:t xml:space="preserve">Starta arbetsgrupper för </w:t>
                                  </w:r>
                                </w:p>
                                <w:p w14:paraId="0A6E1576" w14:textId="77777777" w:rsidR="003E55F5" w:rsidRPr="003E55F5" w:rsidRDefault="003E55F5">
                                  <w:pPr>
                                    <w:spacing w:after="0"/>
                                    <w:rPr>
                                      <w:color w:val="2F5897" w:themeColor="text2"/>
                                    </w:rPr>
                                  </w:pPr>
                                  <w:r w:rsidRPr="003E55F5">
                                    <w:rPr>
                                      <w:color w:val="2F5897" w:themeColor="text2"/>
                                    </w:rPr>
                                    <w:t>-fotboll</w:t>
                                  </w:r>
                                </w:p>
                                <w:p w14:paraId="3C3A0798" w14:textId="77777777" w:rsidR="003E55F5" w:rsidRPr="003E55F5" w:rsidRDefault="003E55F5">
                                  <w:pPr>
                                    <w:spacing w:after="0"/>
                                    <w:rPr>
                                      <w:color w:val="2F5897" w:themeColor="text2"/>
                                    </w:rPr>
                                  </w:pPr>
                                  <w:r w:rsidRPr="003E55F5">
                                    <w:rPr>
                                      <w:color w:val="2F5897" w:themeColor="text2"/>
                                    </w:rPr>
                                    <w:t>-friidrott</w:t>
                                  </w:r>
                                </w:p>
                                <w:p w14:paraId="1942394E" w14:textId="77777777" w:rsidR="003E55F5" w:rsidRDefault="003E55F5" w:rsidP="003E55F5">
                                  <w:pPr>
                                    <w:pStyle w:val="Liststycke"/>
                                    <w:numPr>
                                      <w:ilvl w:val="0"/>
                                      <w:numId w:val="2"/>
                                    </w:numPr>
                                    <w:spacing w:after="0"/>
                                    <w:rPr>
                                      <w:color w:val="2F5897" w:themeColor="text2"/>
                                    </w:rPr>
                                  </w:pPr>
                                  <w:r w:rsidRPr="003E55F5">
                                    <w:rPr>
                                      <w:color w:val="2F5897" w:themeColor="text2"/>
                                    </w:rPr>
                                    <w:t>Arbeta med att utveckla HAIF i enlighet med materialet ”Diplomerad Förening</w:t>
                                  </w:r>
                                  <w:r>
                                    <w:rPr>
                                      <w:color w:val="2F5897" w:themeColor="text2"/>
                                    </w:rPr>
                                    <w:t>”</w:t>
                                  </w:r>
                                </w:p>
                                <w:p w14:paraId="1C9D1E49" w14:textId="77777777" w:rsidR="003E55F5" w:rsidRDefault="003E55F5" w:rsidP="003E55F5">
                                  <w:pPr>
                                    <w:pStyle w:val="Liststycke"/>
                                    <w:numPr>
                                      <w:ilvl w:val="0"/>
                                      <w:numId w:val="2"/>
                                    </w:numPr>
                                    <w:spacing w:after="0"/>
                                    <w:rPr>
                                      <w:color w:val="2F5897" w:themeColor="text2"/>
                                    </w:rPr>
                                  </w:pPr>
                                  <w:r>
                                    <w:rPr>
                                      <w:color w:val="2F5897" w:themeColor="text2"/>
                                    </w:rPr>
                                    <w:t xml:space="preserve">Styrelsen </w:t>
                                  </w:r>
                                  <w:proofErr w:type="gramStart"/>
                                  <w:r>
                                    <w:rPr>
                                      <w:color w:val="2F5897" w:themeColor="text2"/>
                                    </w:rPr>
                                    <w:t>ska -verka</w:t>
                                  </w:r>
                                  <w:proofErr w:type="gramEnd"/>
                                  <w:r>
                                    <w:rPr>
                                      <w:color w:val="2F5897" w:themeColor="text2"/>
                                    </w:rPr>
                                    <w:t xml:space="preserve"> för ökat samarbete inom föreningen – verka för att stärka klubbkänslan inom föreningen – verka för att HAIF ska öka/förstärka sitt samarbete med skola, näringsliv och samhälle – ALLTID SE TILL HAIF BÄSTA på lång och kort sikt.</w:t>
                                  </w:r>
                                </w:p>
                                <w:p w14:paraId="529F8BCB" w14:textId="77777777" w:rsidR="003E55F5" w:rsidRDefault="003E55F5" w:rsidP="003E55F5">
                                  <w:pPr>
                                    <w:spacing w:after="0"/>
                                    <w:rPr>
                                      <w:color w:val="2F5897" w:themeColor="text2"/>
                                    </w:rPr>
                                  </w:pPr>
                                </w:p>
                                <w:p w14:paraId="4DC2CA34" w14:textId="77777777" w:rsidR="003E55F5" w:rsidRPr="00B513B5" w:rsidRDefault="003E55F5" w:rsidP="003E55F5">
                                  <w:pPr>
                                    <w:spacing w:after="0"/>
                                    <w:rPr>
                                      <w:color w:val="2F5897" w:themeColor="text2"/>
                                      <w:u w:val="single"/>
                                    </w:rPr>
                                  </w:pPr>
                                  <w:r w:rsidRPr="00B513B5">
                                    <w:rPr>
                                      <w:color w:val="2F5897" w:themeColor="text2"/>
                                      <w:u w:val="single"/>
                                    </w:rPr>
                                    <w:t>Verksamhetsmål 2019</w:t>
                                  </w:r>
                                </w:p>
                                <w:p w14:paraId="44D41677" w14:textId="4D909234" w:rsidR="003E55F5" w:rsidRPr="00B513B5" w:rsidRDefault="003E55F5" w:rsidP="00B513B5">
                                  <w:pPr>
                                    <w:pStyle w:val="Liststycke"/>
                                    <w:numPr>
                                      <w:ilvl w:val="0"/>
                                      <w:numId w:val="3"/>
                                    </w:numPr>
                                    <w:spacing w:after="0"/>
                                    <w:rPr>
                                      <w:color w:val="2F5897" w:themeColor="text2"/>
                                    </w:rPr>
                                  </w:pPr>
                                  <w:r w:rsidRPr="00B513B5">
                                    <w:rPr>
                                      <w:color w:val="2F5897" w:themeColor="text2"/>
                                    </w:rPr>
                                    <w:t>Utbilda 6 st</w:t>
                                  </w:r>
                                  <w:r w:rsidR="00573C86">
                                    <w:rPr>
                                      <w:color w:val="2F5897" w:themeColor="text2"/>
                                    </w:rPr>
                                    <w:t>.</w:t>
                                  </w:r>
                                  <w:r w:rsidRPr="00B513B5">
                                    <w:rPr>
                                      <w:color w:val="2F5897" w:themeColor="text2"/>
                                    </w:rPr>
                                    <w:t xml:space="preserve"> tränare/ledare</w:t>
                                  </w:r>
                                </w:p>
                                <w:p w14:paraId="176EAA73" w14:textId="3E45BBD8" w:rsidR="003E55F5" w:rsidRPr="00B513B5" w:rsidRDefault="003E55F5" w:rsidP="00B513B5">
                                  <w:pPr>
                                    <w:pStyle w:val="Liststycke"/>
                                    <w:numPr>
                                      <w:ilvl w:val="0"/>
                                      <w:numId w:val="3"/>
                                    </w:numPr>
                                    <w:spacing w:after="0"/>
                                    <w:rPr>
                                      <w:color w:val="2F5897" w:themeColor="text2"/>
                                    </w:rPr>
                                  </w:pPr>
                                  <w:r w:rsidRPr="00B513B5">
                                    <w:rPr>
                                      <w:color w:val="2F5897" w:themeColor="text2"/>
                                    </w:rPr>
                                    <w:t>Utbilda 10 st</w:t>
                                  </w:r>
                                  <w:r w:rsidR="00573C86">
                                    <w:rPr>
                                      <w:color w:val="2F5897" w:themeColor="text2"/>
                                    </w:rPr>
                                    <w:t>.</w:t>
                                  </w:r>
                                  <w:r w:rsidRPr="00B513B5">
                                    <w:rPr>
                                      <w:color w:val="2F5897" w:themeColor="text2"/>
                                    </w:rPr>
                                    <w:t xml:space="preserve"> föreningsdomare</w:t>
                                  </w:r>
                                </w:p>
                                <w:p w14:paraId="0B8DC1BE" w14:textId="144416FA" w:rsidR="003E55F5" w:rsidRPr="00B513B5" w:rsidRDefault="003E55F5" w:rsidP="00B513B5">
                                  <w:pPr>
                                    <w:pStyle w:val="Liststycke"/>
                                    <w:numPr>
                                      <w:ilvl w:val="0"/>
                                      <w:numId w:val="3"/>
                                    </w:numPr>
                                    <w:spacing w:after="0"/>
                                    <w:rPr>
                                      <w:color w:val="2F5897" w:themeColor="text2"/>
                                    </w:rPr>
                                  </w:pPr>
                                  <w:r w:rsidRPr="00B513B5">
                                    <w:rPr>
                                      <w:color w:val="2F5897" w:themeColor="text2"/>
                                    </w:rPr>
                                    <w:t>Genomföra 3 st</w:t>
                                  </w:r>
                                  <w:r w:rsidR="00573C86">
                                    <w:rPr>
                                      <w:color w:val="2F5897" w:themeColor="text2"/>
                                    </w:rPr>
                                    <w:t>.</w:t>
                                  </w:r>
                                  <w:r w:rsidRPr="00B513B5">
                                    <w:rPr>
                                      <w:color w:val="2F5897" w:themeColor="text2"/>
                                    </w:rPr>
                                    <w:t xml:space="preserve"> ledarträffar/inspirationsträffar</w:t>
                                  </w:r>
                                </w:p>
                                <w:p w14:paraId="584E3FD5" w14:textId="77777777" w:rsidR="003E55F5" w:rsidRPr="00B513B5" w:rsidRDefault="003E55F5" w:rsidP="00B513B5">
                                  <w:pPr>
                                    <w:pStyle w:val="Liststycke"/>
                                    <w:numPr>
                                      <w:ilvl w:val="0"/>
                                      <w:numId w:val="3"/>
                                    </w:numPr>
                                    <w:spacing w:after="0"/>
                                    <w:rPr>
                                      <w:color w:val="2F5897" w:themeColor="text2"/>
                                    </w:rPr>
                                  </w:pPr>
                                  <w:r w:rsidRPr="00B513B5">
                                    <w:rPr>
                                      <w:color w:val="2F5897" w:themeColor="text2"/>
                                    </w:rPr>
                                    <w:t>Genomföra en gemensam avslutning för alla barn</w:t>
                                  </w:r>
                                  <w:r w:rsidR="00B513B5" w:rsidRPr="00B513B5">
                                    <w:rPr>
                                      <w:color w:val="2F5897" w:themeColor="text2"/>
                                    </w:rPr>
                                    <w:t>- och ungdomslag/grupper</w:t>
                                  </w:r>
                                </w:p>
                                <w:p w14:paraId="4CF3B5DB" w14:textId="77777777" w:rsidR="003E55F5" w:rsidRPr="003E55F5" w:rsidRDefault="003E55F5">
                                  <w:pPr>
                                    <w:spacing w:after="0"/>
                                    <w:rPr>
                                      <w:color w:val="2F5897" w:themeColor="text2"/>
                                    </w:rPr>
                                  </w:pPr>
                                </w:p>
                                <w:p w14:paraId="3C94667B" w14:textId="77777777" w:rsidR="003E55F5" w:rsidRPr="003E55F5" w:rsidRDefault="003E55F5">
                                  <w:pPr>
                                    <w:spacing w:after="0"/>
                                    <w:rPr>
                                      <w:color w:val="2F5897" w:themeColor="text2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32532" w14:paraId="15484994" w14:textId="77777777"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50C44999" w14:textId="77777777" w:rsidR="00832532" w:rsidRDefault="00832532">
                                  <w:pPr>
                                    <w:spacing w:after="0"/>
                                    <w:jc w:val="center"/>
                                    <w:rPr>
                                      <w:color w:val="2F5897" w:themeColor="text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3B61D3" w14:textId="77777777" w:rsidR="00832532" w:rsidRDefault="00832532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40000</wp14:pctHeight>
                </wp14:sizeRelV>
              </wp:anchor>
            </w:drawing>
          </mc:Choice>
          <mc:Fallback>
            <w:pict>
              <v:rect w14:anchorId="3A1C4BF8" id="Rektangel 6" o:spid="_x0000_s1030" style="position:absolute;left:0;text-align:left;margin-left:0;margin-top:0;width:518.4pt;height:279.35pt;z-index:251666432;visibility:visible;mso-wrap-style:square;mso-width-percent:1000;mso-height-percent:40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400;mso-width-relative:margin;mso-height-relative:margin;v-text-anchor:top" wrapcoords="36 458 0 22830 20929 22830 20965 401 36 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" filled="f" stroked="f" strokeweight="2.25pt">
                <v:textbox>
                  <w:txbxContent>
                    <w:tbl>
                      <w:tblPr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9755"/>
                      </w:tblGrid>
                      <w:tr w:rsidR="00832532" w14:paraId="77DDDE31" w14:textId="77777777">
                        <w:tc>
                          <w:tcPr>
                            <w:tcW w:w="5000" w:type="pct"/>
                            <w:vAlign w:val="center"/>
                          </w:tcPr>
                          <w:p w14:paraId="035BE7F2" w14:textId="77777777" w:rsidR="003E55F5" w:rsidRDefault="003E55F5">
                            <w:pPr>
                              <w:spacing w:after="0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Styrelsen 2019: Johanna Grönlund, Pär Halvarsson, Annika Johansson, Maria Sandström, David Färnström, Eleonora Gustavsson Kihlberg, Fredrik Lindholm</w:t>
                            </w:r>
                          </w:p>
                        </w:tc>
                      </w:tr>
                      <w:tr w:rsidR="00832532" w14:paraId="242C40F2" w14:textId="77777777">
                        <w:tc>
                          <w:tcPr>
                            <w:tcW w:w="5000" w:type="pct"/>
                            <w:vAlign w:val="center"/>
                          </w:tcPr>
                          <w:p w14:paraId="15A1EF3F" w14:textId="77777777" w:rsidR="00832532" w:rsidRDefault="00832532">
                            <w:pPr>
                              <w:spacing w:after="0"/>
                              <w:rPr>
                                <w:color w:val="2F5897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063F7AB" w14:textId="77777777" w:rsidR="003E55F5" w:rsidRPr="003E55F5" w:rsidRDefault="003E55F5">
                            <w:pPr>
                              <w:spacing w:after="0"/>
                              <w:rPr>
                                <w:color w:val="2F5897" w:themeColor="text2"/>
                                <w:u w:val="single"/>
                              </w:rPr>
                            </w:pPr>
                            <w:r w:rsidRPr="003E55F5">
                              <w:rPr>
                                <w:color w:val="2F5897" w:themeColor="text2"/>
                                <w:u w:val="single"/>
                              </w:rPr>
                              <w:t>Verksamhetsplan 2019</w:t>
                            </w:r>
                          </w:p>
                          <w:p w14:paraId="1620FBF1" w14:textId="77777777" w:rsidR="003E55F5" w:rsidRPr="003E55F5" w:rsidRDefault="003E55F5" w:rsidP="003E55F5">
                            <w:pPr>
                              <w:pStyle w:val="Liststyck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2F5897" w:themeColor="text2"/>
                              </w:rPr>
                            </w:pPr>
                            <w:r w:rsidRPr="003E55F5">
                              <w:rPr>
                                <w:color w:val="2F5897" w:themeColor="text2"/>
                              </w:rPr>
                              <w:t xml:space="preserve">Starta arbetsgrupper för </w:t>
                            </w:r>
                          </w:p>
                          <w:p w14:paraId="0A6E1576" w14:textId="77777777" w:rsidR="003E55F5" w:rsidRPr="003E55F5" w:rsidRDefault="003E55F5">
                            <w:pPr>
                              <w:spacing w:after="0"/>
                              <w:rPr>
                                <w:color w:val="2F5897" w:themeColor="text2"/>
                              </w:rPr>
                            </w:pPr>
                            <w:r w:rsidRPr="003E55F5">
                              <w:rPr>
                                <w:color w:val="2F5897" w:themeColor="text2"/>
                              </w:rPr>
                              <w:t>-fotboll</w:t>
                            </w:r>
                          </w:p>
                          <w:p w14:paraId="3C3A0798" w14:textId="77777777" w:rsidR="003E55F5" w:rsidRPr="003E55F5" w:rsidRDefault="003E55F5">
                            <w:pPr>
                              <w:spacing w:after="0"/>
                              <w:rPr>
                                <w:color w:val="2F5897" w:themeColor="text2"/>
                              </w:rPr>
                            </w:pPr>
                            <w:r w:rsidRPr="003E55F5">
                              <w:rPr>
                                <w:color w:val="2F5897" w:themeColor="text2"/>
                              </w:rPr>
                              <w:t>-friidrott</w:t>
                            </w:r>
                          </w:p>
                          <w:p w14:paraId="1942394E" w14:textId="77777777" w:rsidR="003E55F5" w:rsidRDefault="003E55F5" w:rsidP="003E55F5">
                            <w:pPr>
                              <w:pStyle w:val="Liststyck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2F5897" w:themeColor="text2"/>
                              </w:rPr>
                            </w:pPr>
                            <w:r w:rsidRPr="003E55F5">
                              <w:rPr>
                                <w:color w:val="2F5897" w:themeColor="text2"/>
                              </w:rPr>
                              <w:t>Arbeta med att utveckla HAIF i enlighet med materialet ”Diplomerad Förening</w:t>
                            </w:r>
                            <w:r>
                              <w:rPr>
                                <w:color w:val="2F5897" w:themeColor="text2"/>
                              </w:rPr>
                              <w:t>”</w:t>
                            </w:r>
                          </w:p>
                          <w:p w14:paraId="1C9D1E49" w14:textId="77777777" w:rsidR="003E55F5" w:rsidRDefault="003E55F5" w:rsidP="003E55F5">
                            <w:pPr>
                              <w:pStyle w:val="Liststyck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 xml:space="preserve">Styrelsen </w:t>
                            </w:r>
                            <w:proofErr w:type="gramStart"/>
                            <w:r>
                              <w:rPr>
                                <w:color w:val="2F5897" w:themeColor="text2"/>
                              </w:rPr>
                              <w:t>ska -verka</w:t>
                            </w:r>
                            <w:proofErr w:type="gramEnd"/>
                            <w:r>
                              <w:rPr>
                                <w:color w:val="2F5897" w:themeColor="text2"/>
                              </w:rPr>
                              <w:t xml:space="preserve"> för ökat samarbete inom föreningen – verka för att stärka klubbkänslan inom föreningen – verka för att HAIF ska öka/förstärka sitt samarbete med skola, näringsliv och samhälle – ALLTID SE TILL HAIF BÄSTA på lång och kort sikt.</w:t>
                            </w:r>
                          </w:p>
                          <w:p w14:paraId="529F8BCB" w14:textId="77777777" w:rsidR="003E55F5" w:rsidRDefault="003E55F5" w:rsidP="003E55F5">
                            <w:pPr>
                              <w:spacing w:after="0"/>
                              <w:rPr>
                                <w:color w:val="2F5897" w:themeColor="text2"/>
                              </w:rPr>
                            </w:pPr>
                          </w:p>
                          <w:p w14:paraId="4DC2CA34" w14:textId="77777777" w:rsidR="003E55F5" w:rsidRPr="00B513B5" w:rsidRDefault="003E55F5" w:rsidP="003E55F5">
                            <w:pPr>
                              <w:spacing w:after="0"/>
                              <w:rPr>
                                <w:color w:val="2F5897" w:themeColor="text2"/>
                                <w:u w:val="single"/>
                              </w:rPr>
                            </w:pPr>
                            <w:r w:rsidRPr="00B513B5">
                              <w:rPr>
                                <w:color w:val="2F5897" w:themeColor="text2"/>
                                <w:u w:val="single"/>
                              </w:rPr>
                              <w:t>Verksamhetsmål 2019</w:t>
                            </w:r>
                          </w:p>
                          <w:p w14:paraId="44D41677" w14:textId="4D909234" w:rsidR="003E55F5" w:rsidRPr="00B513B5" w:rsidRDefault="003E55F5" w:rsidP="00B513B5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color w:val="2F5897" w:themeColor="text2"/>
                              </w:rPr>
                            </w:pPr>
                            <w:r w:rsidRPr="00B513B5">
                              <w:rPr>
                                <w:color w:val="2F5897" w:themeColor="text2"/>
                              </w:rPr>
                              <w:t>Utbilda 6 st</w:t>
                            </w:r>
                            <w:r w:rsidR="00573C86">
                              <w:rPr>
                                <w:color w:val="2F5897" w:themeColor="text2"/>
                              </w:rPr>
                              <w:t>.</w:t>
                            </w:r>
                            <w:r w:rsidRPr="00B513B5">
                              <w:rPr>
                                <w:color w:val="2F5897" w:themeColor="text2"/>
                              </w:rPr>
                              <w:t xml:space="preserve"> tränare/ledare</w:t>
                            </w:r>
                          </w:p>
                          <w:p w14:paraId="176EAA73" w14:textId="3E45BBD8" w:rsidR="003E55F5" w:rsidRPr="00B513B5" w:rsidRDefault="003E55F5" w:rsidP="00B513B5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color w:val="2F5897" w:themeColor="text2"/>
                              </w:rPr>
                            </w:pPr>
                            <w:r w:rsidRPr="00B513B5">
                              <w:rPr>
                                <w:color w:val="2F5897" w:themeColor="text2"/>
                              </w:rPr>
                              <w:t>Utbilda 10 st</w:t>
                            </w:r>
                            <w:r w:rsidR="00573C86">
                              <w:rPr>
                                <w:color w:val="2F5897" w:themeColor="text2"/>
                              </w:rPr>
                              <w:t>.</w:t>
                            </w:r>
                            <w:r w:rsidRPr="00B513B5">
                              <w:rPr>
                                <w:color w:val="2F5897" w:themeColor="text2"/>
                              </w:rPr>
                              <w:t xml:space="preserve"> föreningsdomare</w:t>
                            </w:r>
                          </w:p>
                          <w:p w14:paraId="0B8DC1BE" w14:textId="144416FA" w:rsidR="003E55F5" w:rsidRPr="00B513B5" w:rsidRDefault="003E55F5" w:rsidP="00B513B5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color w:val="2F5897" w:themeColor="text2"/>
                              </w:rPr>
                            </w:pPr>
                            <w:r w:rsidRPr="00B513B5">
                              <w:rPr>
                                <w:color w:val="2F5897" w:themeColor="text2"/>
                              </w:rPr>
                              <w:t>Genomföra 3 st</w:t>
                            </w:r>
                            <w:r w:rsidR="00573C86">
                              <w:rPr>
                                <w:color w:val="2F5897" w:themeColor="text2"/>
                              </w:rPr>
                              <w:t>.</w:t>
                            </w:r>
                            <w:r w:rsidRPr="00B513B5">
                              <w:rPr>
                                <w:color w:val="2F5897" w:themeColor="text2"/>
                              </w:rPr>
                              <w:t xml:space="preserve"> ledarträffar/inspirationsträffar</w:t>
                            </w:r>
                          </w:p>
                          <w:p w14:paraId="584E3FD5" w14:textId="77777777" w:rsidR="003E55F5" w:rsidRPr="00B513B5" w:rsidRDefault="003E55F5" w:rsidP="00B513B5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color w:val="2F5897" w:themeColor="text2"/>
                              </w:rPr>
                            </w:pPr>
                            <w:r w:rsidRPr="00B513B5">
                              <w:rPr>
                                <w:color w:val="2F5897" w:themeColor="text2"/>
                              </w:rPr>
                              <w:t>Genomföra en gemensam avslutning för alla barn</w:t>
                            </w:r>
                            <w:r w:rsidR="00B513B5" w:rsidRPr="00B513B5">
                              <w:rPr>
                                <w:color w:val="2F5897" w:themeColor="text2"/>
                              </w:rPr>
                              <w:t>- och ungdomslag/grupper</w:t>
                            </w:r>
                          </w:p>
                          <w:p w14:paraId="4CF3B5DB" w14:textId="77777777" w:rsidR="003E55F5" w:rsidRPr="003E55F5" w:rsidRDefault="003E55F5">
                            <w:pPr>
                              <w:spacing w:after="0"/>
                              <w:rPr>
                                <w:color w:val="2F5897" w:themeColor="text2"/>
                              </w:rPr>
                            </w:pPr>
                          </w:p>
                          <w:p w14:paraId="3C94667B" w14:textId="77777777" w:rsidR="003E55F5" w:rsidRPr="003E55F5" w:rsidRDefault="003E55F5">
                            <w:pPr>
                              <w:spacing w:after="0"/>
                              <w:rPr>
                                <w:color w:val="2F5897" w:themeColor="text2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32532" w14:paraId="15484994" w14:textId="77777777">
                        <w:tc>
                          <w:tcPr>
                            <w:tcW w:w="5000" w:type="pct"/>
                            <w:vAlign w:val="center"/>
                          </w:tcPr>
                          <w:p w14:paraId="50C44999" w14:textId="77777777" w:rsidR="00832532" w:rsidRDefault="00832532">
                            <w:pPr>
                              <w:spacing w:after="0"/>
                              <w:jc w:val="center"/>
                              <w:rPr>
                                <w:color w:val="2F5897" w:themeColor="text2"/>
                              </w:rPr>
                            </w:pPr>
                          </w:p>
                        </w:tc>
                      </w:tr>
                    </w:tbl>
                    <w:p w14:paraId="113B61D3" w14:textId="77777777" w:rsidR="00832532" w:rsidRDefault="00832532">
                      <w:pPr>
                        <w:rPr>
                          <w:color w:val="2F5897" w:themeColor="text2"/>
                        </w:rPr>
                      </w:pPr>
                    </w:p>
                  </w:txbxContent>
                </v:textbox>
                <w10:wrap type="through" anchorx="margin" anchory="margin"/>
              </v:rect>
            </w:pict>
          </mc:Fallback>
        </mc:AlternateContent>
      </w:r>
    </w:p>
    <w:sectPr w:rsidR="00832532">
      <w:type w:val="continuous"/>
      <w:pgSz w:w="11907" w:h="16839"/>
      <w:pgMar w:top="995" w:right="910" w:bottom="995" w:left="910" w:header="709" w:footer="709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10427A"/>
    <w:multiLevelType w:val="hybridMultilevel"/>
    <w:tmpl w:val="21B0C5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13102"/>
    <w:multiLevelType w:val="hybridMultilevel"/>
    <w:tmpl w:val="992A6DA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842B7F"/>
    <w:multiLevelType w:val="hybridMultilevel"/>
    <w:tmpl w:val="E7A2EAB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proofState w:spelling="clean" w:grammar="clean"/>
  <w:attachedTemplate r:id="rId1"/>
  <w:defaultTabStop w:val="1304"/>
  <w:hyphenationZone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38D"/>
    <w:rsid w:val="000413DA"/>
    <w:rsid w:val="001948AE"/>
    <w:rsid w:val="003E038D"/>
    <w:rsid w:val="003E55F5"/>
    <w:rsid w:val="00573C86"/>
    <w:rsid w:val="005D78D6"/>
    <w:rsid w:val="00652645"/>
    <w:rsid w:val="007F2E26"/>
    <w:rsid w:val="00832532"/>
    <w:rsid w:val="00910880"/>
    <w:rsid w:val="009174CD"/>
    <w:rsid w:val="009443A7"/>
    <w:rsid w:val="00B178B8"/>
    <w:rsid w:val="00B513B5"/>
    <w:rsid w:val="00CA6ECE"/>
    <w:rsid w:val="00EC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08555"/>
  <w15:docId w15:val="{83FC1110-6194-43F9-BE2B-A1553C7E6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6076B4" w:themeColor="accent1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2F5897" w:themeColor="text2"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2F5897" w:themeColor="text2"/>
      <w:sz w:val="23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F5897" w:themeColor="text2"/>
      <w:sz w:val="23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F5897" w:themeColor="text2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2F5897" w:themeColor="text2"/>
      <w:sz w:val="21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Pr>
      <w:rFonts w:asciiTheme="majorHAnsi" w:eastAsiaTheme="majorEastAsia" w:hAnsiTheme="majorHAnsi" w:cstheme="majorBidi"/>
      <w:bCs/>
      <w:i/>
      <w:color w:val="6076B4" w:themeColor="accent1"/>
      <w:sz w:val="32"/>
      <w:szCs w:val="32"/>
    </w:rPr>
  </w:style>
  <w:style w:type="paragraph" w:styleId="Underrubrik">
    <w:name w:val="Subtitle"/>
    <w:basedOn w:val="Normal"/>
    <w:next w:val="Normal"/>
    <w:link w:val="Underrubrik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Pr>
      <w:rFonts w:ascii="Tahoma" w:hAnsi="Tahoma" w:cs="Tahoma"/>
      <w:sz w:val="16"/>
      <w:szCs w:val="16"/>
    </w:rPr>
  </w:style>
  <w:style w:type="character" w:customStyle="1" w:styleId="Rubrik2Char">
    <w:name w:val="Rubrik 2 Char"/>
    <w:basedOn w:val="Standardstycketeckensnitt"/>
    <w:link w:val="Rubrik2"/>
    <w:uiPriority w:val="9"/>
    <w:semiHidden/>
    <w:rPr>
      <w:rFonts w:asciiTheme="majorHAnsi" w:eastAsiaTheme="majorEastAsia" w:hAnsiTheme="majorHAnsi" w:cstheme="majorBidi"/>
      <w:bCs/>
      <w:color w:val="2F5897" w:themeColor="text2"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semiHidden/>
    <w:rPr>
      <w:rFonts w:asciiTheme="majorHAnsi" w:eastAsiaTheme="majorEastAsia" w:hAnsiTheme="majorHAnsi" w:cstheme="majorBidi"/>
      <w:bCs/>
      <w:i/>
      <w:color w:val="2F5897" w:themeColor="text2"/>
      <w:sz w:val="23"/>
    </w:rPr>
  </w:style>
  <w:style w:type="character" w:customStyle="1" w:styleId="Rubrik4Char">
    <w:name w:val="Rubrik 4 Char"/>
    <w:basedOn w:val="Standardstycketeckensnitt"/>
    <w:link w:val="Rubrik4"/>
    <w:uiPriority w:val="9"/>
    <w:semiHidden/>
    <w:rPr>
      <w:rFonts w:asciiTheme="majorHAnsi" w:eastAsiaTheme="majorEastAsia" w:hAnsiTheme="majorHAnsi" w:cstheme="majorBidi"/>
      <w:bCs/>
      <w:i/>
      <w:iCs/>
      <w:color w:val="2F5897" w:themeColor="text2"/>
      <w:sz w:val="23"/>
    </w:rPr>
  </w:style>
  <w:style w:type="character" w:customStyle="1" w:styleId="Rubrik5Char">
    <w:name w:val="Rubrik 5 Char"/>
    <w:basedOn w:val="Standardstycketeckensnitt"/>
    <w:link w:val="Rubrik5"/>
    <w:uiPriority w:val="9"/>
    <w:semiHidden/>
    <w:rPr>
      <w:rFonts w:asciiTheme="majorHAnsi" w:eastAsiaTheme="majorEastAsia" w:hAnsiTheme="majorHAnsi" w:cstheme="majorBidi"/>
      <w:color w:val="2F5897" w:themeColor="text2"/>
    </w:rPr>
  </w:style>
  <w:style w:type="character" w:customStyle="1" w:styleId="Rubrik6Char">
    <w:name w:val="Rubrik 6 Char"/>
    <w:basedOn w:val="Standardstycketeckensnitt"/>
    <w:link w:val="Rubrik6"/>
    <w:uiPriority w:val="9"/>
    <w:semiHidden/>
    <w:rPr>
      <w:rFonts w:asciiTheme="majorHAnsi" w:eastAsiaTheme="majorEastAsia" w:hAnsiTheme="majorHAnsi" w:cstheme="majorBidi"/>
      <w:i/>
      <w:iCs/>
      <w:color w:val="2F5897" w:themeColor="text2"/>
      <w:sz w:val="21"/>
    </w:rPr>
  </w:style>
  <w:style w:type="character" w:customStyle="1" w:styleId="Rubrik7Char">
    <w:name w:val="Rubrik 7 Char"/>
    <w:basedOn w:val="Standardstycketeckensnitt"/>
    <w:link w:val="Rubrik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</w:rPr>
  </w:style>
  <w:style w:type="character" w:customStyle="1" w:styleId="Rubrik8Char">
    <w:name w:val="Rubrik 8 Char"/>
    <w:basedOn w:val="Standardstycketeckensnitt"/>
    <w:link w:val="Rubrik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Beskrivning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2F5897" w:themeColor="text2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60"/>
      <w14:ligatures w14:val="standardContextual"/>
      <w14:cntxtAlts/>
    </w:rPr>
  </w:style>
  <w:style w:type="character" w:customStyle="1" w:styleId="RubrikChar">
    <w:name w:val="Rubrik Char"/>
    <w:basedOn w:val="Standardstycketeckensnitt"/>
    <w:link w:val="Rubrik"/>
    <w:uiPriority w:val="10"/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60"/>
      <w14:ligatures w14:val="standardContextual"/>
      <w14:cntxtAlts/>
    </w:rPr>
  </w:style>
  <w:style w:type="character" w:styleId="Stark">
    <w:name w:val="Strong"/>
    <w:basedOn w:val="Standardstycketeckensnitt"/>
    <w:uiPriority w:val="22"/>
    <w:qFormat/>
    <w:rPr>
      <w:b/>
      <w:bCs/>
    </w:rPr>
  </w:style>
  <w:style w:type="character" w:styleId="Betoning">
    <w:name w:val="Emphasis"/>
    <w:basedOn w:val="Standardstycketeckensnitt"/>
    <w:uiPriority w:val="20"/>
    <w:qFormat/>
    <w:rPr>
      <w:i/>
      <w:iCs/>
      <w:color w:val="000000"/>
    </w:rPr>
  </w:style>
  <w:style w:type="paragraph" w:styleId="Ingetavstnd">
    <w:name w:val="No Spacing"/>
    <w:link w:val="IngetavstndChar"/>
    <w:uiPriority w:val="1"/>
    <w:qFormat/>
    <w:pPr>
      <w:spacing w:after="0" w:line="240" w:lineRule="auto"/>
    </w:pPr>
  </w:style>
  <w:style w:type="character" w:customStyle="1" w:styleId="IngetavstndChar">
    <w:name w:val="Inget avstånd Char"/>
    <w:basedOn w:val="Standardstycketeckensnitt"/>
    <w:link w:val="Ingetavstnd"/>
    <w:uiPriority w:val="1"/>
  </w:style>
  <w:style w:type="paragraph" w:styleId="Liststycke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itat">
    <w:name w:val="Quote"/>
    <w:basedOn w:val="Normal"/>
    <w:next w:val="Normal"/>
    <w:link w:val="Citat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6076B4" w:themeColor="accent1"/>
      <w:sz w:val="24"/>
    </w:rPr>
  </w:style>
  <w:style w:type="character" w:customStyle="1" w:styleId="CitatChar">
    <w:name w:val="Citat Char"/>
    <w:basedOn w:val="Standardstycketeckensnitt"/>
    <w:link w:val="Citat"/>
    <w:uiPriority w:val="29"/>
    <w:rPr>
      <w:rFonts w:asciiTheme="majorHAnsi" w:hAnsiTheme="majorHAnsi"/>
      <w:i/>
      <w:iCs/>
      <w:color w:val="6076B4" w:themeColor="accen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pPr>
      <w:pBdr>
        <w:top w:val="single" w:sz="36" w:space="8" w:color="6076B4" w:themeColor="accent1"/>
        <w:left w:val="single" w:sz="36" w:space="8" w:color="6076B4" w:themeColor="accent1"/>
        <w:bottom w:val="single" w:sz="36" w:space="8" w:color="6076B4" w:themeColor="accent1"/>
        <w:right w:val="single" w:sz="36" w:space="8" w:color="6076B4" w:themeColor="accent1"/>
      </w:pBdr>
      <w:shd w:val="clear" w:color="auto" w:fill="6076B4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14:ligatures w14:val="standardContextual"/>
      <w14:cntxtAlts/>
    </w:rPr>
  </w:style>
  <w:style w:type="character" w:customStyle="1" w:styleId="StarktcitatChar">
    <w:name w:val="Starkt citat Char"/>
    <w:basedOn w:val="Standardstycketeckensnitt"/>
    <w:link w:val="Starktcitat"/>
    <w:uiPriority w:val="30"/>
    <w:rPr>
      <w:rFonts w:asciiTheme="majorHAnsi" w:eastAsiaTheme="majorEastAsia" w:hAnsiTheme="majorHAnsi"/>
      <w:bCs/>
      <w:i/>
      <w:iCs/>
      <w:color w:val="FFFFFF" w:themeColor="background1"/>
      <w:sz w:val="24"/>
      <w:shd w:val="clear" w:color="auto" w:fill="6076B4" w:themeFill="accent1"/>
      <w14:ligatures w14:val="standardContextual"/>
      <w14:cntxtAlts/>
    </w:rPr>
  </w:style>
  <w:style w:type="character" w:styleId="Diskretbetoning">
    <w:name w:val="Subtle Emphasis"/>
    <w:basedOn w:val="Standardstycketeckensnitt"/>
    <w:uiPriority w:val="19"/>
    <w:qFormat/>
    <w:rPr>
      <w:i/>
      <w:iCs/>
      <w:color w:val="000000"/>
    </w:rPr>
  </w:style>
  <w:style w:type="character" w:styleId="Starkbetoning">
    <w:name w:val="Intense Emphasis"/>
    <w:basedOn w:val="Standardstycketeckensnitt"/>
    <w:uiPriority w:val="21"/>
    <w:qFormat/>
    <w:rPr>
      <w:b/>
      <w:bCs/>
      <w:i/>
      <w:iCs/>
      <w:color w:val="000000"/>
    </w:rPr>
  </w:style>
  <w:style w:type="character" w:styleId="Diskretreferens">
    <w:name w:val="Subtle Reference"/>
    <w:basedOn w:val="Standardstycketeckensnitt"/>
    <w:uiPriority w:val="31"/>
    <w:qFormat/>
    <w:rPr>
      <w:smallCaps/>
      <w:color w:val="000000"/>
      <w:u w:val="single"/>
    </w:rPr>
  </w:style>
  <w:style w:type="character" w:styleId="Starkreferens">
    <w:name w:val="Intense Reference"/>
    <w:basedOn w:val="Standardstycketeckensnitt"/>
    <w:uiPriority w:val="32"/>
    <w:qFormat/>
    <w:rPr>
      <w:b/>
      <w:bCs/>
      <w:color w:val="000000"/>
      <w:spacing w:val="5"/>
      <w:u w:val="single"/>
    </w:rPr>
  </w:style>
  <w:style w:type="character" w:styleId="Bokenstitel">
    <w:name w:val="Book Title"/>
    <w:basedOn w:val="Standardstycketeckensnitt"/>
    <w:uiPriority w:val="33"/>
    <w:qFormat/>
    <w:rPr>
      <w:b/>
      <w:bCs/>
      <w:smallCaps/>
      <w:spacing w:val="10"/>
    </w:rPr>
  </w:style>
  <w:style w:type="paragraph" w:styleId="Innehll1">
    <w:name w:val="toc 1"/>
    <w:basedOn w:val="Normal"/>
    <w:next w:val="Normal"/>
    <w:autoRedefine/>
    <w:uiPriority w:val="39"/>
    <w:unhideWhenUsed/>
    <w:rsid w:val="003E038D"/>
    <w:pPr>
      <w:spacing w:after="100"/>
      <w:jc w:val="center"/>
    </w:pPr>
    <w:rPr>
      <w:color w:val="FFFFFF" w:themeColor="background1"/>
      <w:sz w:val="72"/>
      <w:szCs w:val="72"/>
    </w:rPr>
  </w:style>
  <w:style w:type="table" w:styleId="Tabellrutnt">
    <w:name w:val="Table Grid"/>
    <w:basedOn w:val="Normaltabell"/>
    <w:uiPriority w:val="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anna%20Gr&#246;nlund\AppData\Roaming\Microsoft\Templates\Nyhetsbrev%20(Executive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Executiv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overPageProperties xmlns="http://schemas.microsoft.com/office/2006/coverPageProps">
  <PublishDate>2019-05-15T00:00:00</PublishDate>
  <Abstract/>
  <CompanyAddress/>
  <CompanyPhone/>
  <CompanyFax/>
  <CompanyEmail/>
</CoverPageProperti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5F2BB-6C41-44F2-BAAB-ED413AB1C8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BF7B5328-2674-4053-A398-BF4A607E2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Nyhetsbrev (Executive).dotx</Template>
  <TotalTime>169</TotalTime>
  <Pages>2</Pages>
  <Words>400</Words>
  <Characters>2121</Characters>
  <Application>Microsoft Office Word</Application>
  <DocSecurity>0</DocSecurity>
  <Lines>17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Nyhetsbrev från Hofors AIF</vt:lpstr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Nyhetsbrev från Hofors AIF</dc:title>
  <dc:creator>Styrelse</dc:creator>
  <cp:keywords/>
  <cp:lastModifiedBy>Johanna Grönlund@Sorption.local</cp:lastModifiedBy>
  <cp:revision>6</cp:revision>
  <cp:lastPrinted>2019-05-15T11:25:00Z</cp:lastPrinted>
  <dcterms:created xsi:type="dcterms:W3CDTF">2019-05-15T08:40:00Z</dcterms:created>
  <dcterms:modified xsi:type="dcterms:W3CDTF">2019-05-15T11:29:00Z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TC017730579991</vt:lpwstr>
  </property>
</Properties>
</file>